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6FAAE" w14:textId="77777777" w:rsidR="00721FD4" w:rsidRDefault="00D72D49" w:rsidP="00721FD4">
      <w:pPr>
        <w:jc w:val="center"/>
        <w:rPr>
          <w:rStyle w:val="FHHeadline"/>
          <w:color w:val="auto"/>
          <w:sz w:val="28"/>
          <w:u w:val="single"/>
        </w:rPr>
      </w:pPr>
      <w:r w:rsidRPr="00506D93">
        <w:rPr>
          <w:rStyle w:val="FHHeadline"/>
          <w:color w:val="auto"/>
          <w:sz w:val="28"/>
          <w:u w:val="single"/>
        </w:rPr>
        <w:t>Bewerbung</w:t>
      </w:r>
    </w:p>
    <w:p w14:paraId="291BC918" w14:textId="77777777" w:rsidR="00721FD4" w:rsidRPr="00867CF1" w:rsidRDefault="00721FD4" w:rsidP="00721FD4">
      <w:pPr>
        <w:jc w:val="center"/>
        <w:rPr>
          <w:b/>
          <w:sz w:val="24"/>
        </w:rPr>
      </w:pPr>
      <w:r w:rsidRPr="00867CF1">
        <w:rPr>
          <w:b/>
          <w:sz w:val="24"/>
        </w:rPr>
        <w:t>„Creative Pre-</w:t>
      </w:r>
      <w:proofErr w:type="spellStart"/>
      <w:r w:rsidRPr="00867CF1">
        <w:rPr>
          <w:b/>
          <w:sz w:val="24"/>
        </w:rPr>
        <w:t>Incubator</w:t>
      </w:r>
      <w:proofErr w:type="spellEnd"/>
      <w:r w:rsidRPr="00867CF1">
        <w:rPr>
          <w:b/>
          <w:sz w:val="24"/>
        </w:rPr>
        <w:t xml:space="preserve">“ </w:t>
      </w:r>
    </w:p>
    <w:p w14:paraId="29FE5611" w14:textId="77777777" w:rsidR="00721FD4" w:rsidRPr="00867CF1" w:rsidRDefault="00721FD4" w:rsidP="00721FD4">
      <w:pPr>
        <w:jc w:val="center"/>
        <w:rPr>
          <w:b/>
          <w:sz w:val="24"/>
        </w:rPr>
      </w:pPr>
      <w:r w:rsidRPr="00867CF1">
        <w:rPr>
          <w:b/>
          <w:sz w:val="24"/>
        </w:rPr>
        <w:t>Kooperation accent Inkubator GmbH und FH Wiener Neustadt</w:t>
      </w:r>
    </w:p>
    <w:p w14:paraId="1D38946F" w14:textId="77777777" w:rsidR="00D72D49" w:rsidRPr="00506D93" w:rsidRDefault="00D72D49" w:rsidP="00D72D49">
      <w:pPr>
        <w:spacing w:after="200"/>
        <w:jc w:val="center"/>
        <w:rPr>
          <w:rStyle w:val="FHHeadline"/>
          <w:color w:val="auto"/>
          <w:sz w:val="28"/>
          <w:u w:val="single"/>
        </w:rPr>
      </w:pPr>
    </w:p>
    <w:p w14:paraId="1EA31A07" w14:textId="77777777" w:rsidR="00D72D49" w:rsidRPr="00721FD4" w:rsidRDefault="00721FD4" w:rsidP="0020028D">
      <w:pPr>
        <w:spacing w:after="200"/>
        <w:rPr>
          <w:rStyle w:val="FHHeadline"/>
          <w:b w:val="0"/>
          <w:color w:val="auto"/>
          <w:sz w:val="22"/>
        </w:rPr>
      </w:pPr>
      <w:r>
        <w:rPr>
          <w:rStyle w:val="FHHeadline"/>
          <w:b w:val="0"/>
          <w:color w:val="auto"/>
          <w:sz w:val="22"/>
        </w:rPr>
        <w:t>Die Bewerbung kann in Form</w:t>
      </w:r>
      <w:r w:rsidR="001F7C4F" w:rsidRPr="00721FD4">
        <w:rPr>
          <w:rStyle w:val="FHHeadline"/>
          <w:b w:val="0"/>
          <w:color w:val="auto"/>
          <w:sz w:val="22"/>
        </w:rPr>
        <w:t xml:space="preserve"> eines Kurzkonzepts (max. 3 A4-Seiten) oder </w:t>
      </w:r>
      <w:r>
        <w:rPr>
          <w:rStyle w:val="FHHeadline"/>
          <w:b w:val="0"/>
          <w:color w:val="auto"/>
          <w:sz w:val="22"/>
        </w:rPr>
        <w:t xml:space="preserve">eines </w:t>
      </w:r>
      <w:proofErr w:type="spellStart"/>
      <w:r w:rsidR="001F7C4F" w:rsidRPr="00721FD4">
        <w:rPr>
          <w:rStyle w:val="FHHeadline"/>
          <w:b w:val="0"/>
          <w:color w:val="auto"/>
          <w:sz w:val="22"/>
        </w:rPr>
        <w:t>Pitchdeck</w:t>
      </w:r>
      <w:r>
        <w:rPr>
          <w:rStyle w:val="FHHeadline"/>
          <w:b w:val="0"/>
          <w:color w:val="auto"/>
          <w:sz w:val="22"/>
        </w:rPr>
        <w:t>s</w:t>
      </w:r>
      <w:proofErr w:type="spellEnd"/>
      <w:r w:rsidR="001F7C4F" w:rsidRPr="00721FD4">
        <w:rPr>
          <w:rStyle w:val="FHHeadline"/>
          <w:b w:val="0"/>
          <w:color w:val="auto"/>
          <w:sz w:val="22"/>
        </w:rPr>
        <w:t>/Präsentation</w:t>
      </w:r>
      <w:r>
        <w:rPr>
          <w:rStyle w:val="FHHeadline"/>
          <w:b w:val="0"/>
          <w:color w:val="auto"/>
          <w:sz w:val="22"/>
        </w:rPr>
        <w:t>sfolien</w:t>
      </w:r>
      <w:r w:rsidR="00F9137A" w:rsidRPr="00721FD4">
        <w:rPr>
          <w:rStyle w:val="FHHeadline"/>
          <w:b w:val="0"/>
          <w:color w:val="auto"/>
          <w:sz w:val="22"/>
        </w:rPr>
        <w:t xml:space="preserve"> </w:t>
      </w:r>
      <w:r w:rsidR="001F7C4F" w:rsidRPr="00721FD4">
        <w:rPr>
          <w:rStyle w:val="FHHeadline"/>
          <w:b w:val="0"/>
          <w:color w:val="auto"/>
          <w:sz w:val="22"/>
        </w:rPr>
        <w:t xml:space="preserve">erfolgen. Im Rahmen der Bewerbung müssen folgende Punkte inhaltlich abgedeckt </w:t>
      </w:r>
      <w:r w:rsidR="00F9137A" w:rsidRPr="00721FD4">
        <w:rPr>
          <w:rStyle w:val="FHHeadline"/>
          <w:b w:val="0"/>
          <w:color w:val="auto"/>
          <w:sz w:val="22"/>
        </w:rPr>
        <w:t>sein:</w:t>
      </w:r>
      <w:r w:rsidR="001F7C4F" w:rsidRPr="00721FD4">
        <w:rPr>
          <w:rStyle w:val="FHHeadline"/>
          <w:b w:val="0"/>
          <w:color w:val="auto"/>
          <w:sz w:val="22"/>
        </w:rPr>
        <w:t xml:space="preserve"> </w:t>
      </w:r>
    </w:p>
    <w:p w14:paraId="722A3EC1" w14:textId="77777777" w:rsidR="004F1F6B" w:rsidRPr="00721FD4" w:rsidRDefault="004F1F6B" w:rsidP="0020028D">
      <w:pPr>
        <w:spacing w:after="200"/>
        <w:rPr>
          <w:rStyle w:val="FHHeadline"/>
          <w:color w:val="auto"/>
          <w:sz w:val="22"/>
        </w:rPr>
      </w:pPr>
    </w:p>
    <w:p w14:paraId="59B66580" w14:textId="77777777" w:rsidR="00D72D49" w:rsidRPr="00721FD4" w:rsidRDefault="00D72D49" w:rsidP="00D72D49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Geschäftsidee</w:t>
      </w:r>
    </w:p>
    <w:p w14:paraId="4560D536" w14:textId="77777777" w:rsidR="00D72D49" w:rsidRPr="00721FD4" w:rsidRDefault="00D72D49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2EE0602B" w14:textId="77777777" w:rsidR="00D72D49" w:rsidRPr="00721FD4" w:rsidRDefault="00D72D49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Beschreiben Sie kurz und </w:t>
      </w:r>
      <w:r w:rsidR="00931388" w:rsidRPr="00721FD4">
        <w:rPr>
          <w:rStyle w:val="FHHeadline"/>
          <w:b w:val="0"/>
          <w:color w:val="auto"/>
          <w:sz w:val="22"/>
        </w:rPr>
        <w:t>verständlich</w:t>
      </w:r>
      <w:r w:rsidRPr="00721FD4">
        <w:rPr>
          <w:rStyle w:val="FHHeadline"/>
          <w:b w:val="0"/>
          <w:color w:val="auto"/>
          <w:sz w:val="22"/>
        </w:rPr>
        <w:t xml:space="preserve"> Ihre </w:t>
      </w:r>
      <w:r w:rsidR="00931388" w:rsidRPr="00721FD4">
        <w:rPr>
          <w:rStyle w:val="FHHeadline"/>
          <w:b w:val="0"/>
          <w:color w:val="auto"/>
          <w:sz w:val="22"/>
        </w:rPr>
        <w:t>Produkt- bzw. Dienstleistungsidee</w:t>
      </w:r>
      <w:r w:rsidRPr="00721FD4">
        <w:rPr>
          <w:rStyle w:val="FHHeadline"/>
          <w:b w:val="0"/>
          <w:color w:val="auto"/>
          <w:sz w:val="22"/>
        </w:rPr>
        <w:t xml:space="preserve"> und gehen Si</w:t>
      </w:r>
      <w:r w:rsidR="00931388" w:rsidRPr="00721FD4">
        <w:rPr>
          <w:rStyle w:val="FHHeadline"/>
          <w:b w:val="0"/>
          <w:color w:val="auto"/>
          <w:sz w:val="22"/>
        </w:rPr>
        <w:t xml:space="preserve">e dabei auf folgende Aspekte ein: Neuigkeitswert/Innovationsgrad, </w:t>
      </w:r>
      <w:r w:rsidR="001B443A" w:rsidRPr="00721FD4">
        <w:rPr>
          <w:rStyle w:val="FHHeadline"/>
          <w:b w:val="0"/>
          <w:color w:val="auto"/>
          <w:sz w:val="22"/>
        </w:rPr>
        <w:t xml:space="preserve">USP, </w:t>
      </w:r>
      <w:r w:rsidR="00931388" w:rsidRPr="00721FD4">
        <w:rPr>
          <w:rStyle w:val="FHHeadline"/>
          <w:b w:val="0"/>
          <w:color w:val="auto"/>
          <w:sz w:val="22"/>
        </w:rPr>
        <w:t xml:space="preserve">Marktpotenzial und Skalierbarkeit. </w:t>
      </w:r>
    </w:p>
    <w:p w14:paraId="70D62C82" w14:textId="77777777" w:rsidR="00931388" w:rsidRPr="00721FD4" w:rsidRDefault="00931388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63765DBA" w14:textId="77777777" w:rsidR="00931388" w:rsidRPr="00721FD4" w:rsidRDefault="00931388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>Erläutern Sie welche Zielgruppe(n) Sie durch Ihre Produkt- bzw. Dienstleistungsidee ansprechen wollen, welches Bedürfnis Sie damit befriedigen und stellen Sie den Kundennutzen dar.</w:t>
      </w:r>
    </w:p>
    <w:p w14:paraId="4EF694FE" w14:textId="77777777" w:rsidR="00931388" w:rsidRPr="00721FD4" w:rsidRDefault="00931388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64BEA7BE" w14:textId="77777777" w:rsidR="00931388" w:rsidRPr="00721FD4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Beschreiben Sie </w:t>
      </w:r>
      <w:proofErr w:type="gramStart"/>
      <w:r w:rsidRPr="00721FD4">
        <w:rPr>
          <w:rStyle w:val="FHHeadline"/>
          <w:b w:val="0"/>
          <w:color w:val="auto"/>
          <w:sz w:val="22"/>
        </w:rPr>
        <w:t>weiters</w:t>
      </w:r>
      <w:proofErr w:type="gramEnd"/>
      <w:r w:rsidRPr="00721FD4">
        <w:rPr>
          <w:rStyle w:val="FHHeadline"/>
          <w:b w:val="0"/>
          <w:color w:val="auto"/>
          <w:sz w:val="22"/>
        </w:rPr>
        <w:t xml:space="preserve"> inwiefern sich Ihre Produkt- bzw. Dienstleistungsidee von sich aktuell am Markt befindlichen Lösungen unterscheidet. </w:t>
      </w:r>
      <w:r w:rsidR="001B443A" w:rsidRPr="00721FD4">
        <w:rPr>
          <w:rStyle w:val="FHHeadline"/>
          <w:b w:val="0"/>
          <w:color w:val="auto"/>
          <w:sz w:val="22"/>
        </w:rPr>
        <w:t>Stellen Sie den Wettbewerbsvorteil gegenüber der Konkurrenz deutlich dar.</w:t>
      </w:r>
    </w:p>
    <w:p w14:paraId="01360B34" w14:textId="77777777" w:rsidR="00931388" w:rsidRPr="00721FD4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115881F1" w14:textId="77777777" w:rsidR="00931388" w:rsidRPr="00721FD4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0B7DA8F0" w14:textId="77777777" w:rsidR="001B443A" w:rsidRPr="00721FD4" w:rsidRDefault="001B443A" w:rsidP="001B443A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Gründerteam</w:t>
      </w:r>
    </w:p>
    <w:p w14:paraId="6EC6A882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563B76F4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Stellen Sie sich als Gründerteam vor, erzählen Sie von Ihren Erfahrungen im Zusammenhang mit dem Geschäftsmodell (Bsp. Markt- und Branchenkenntnisse aufgrund von bisheriger Berufserfahrung, Ausbildung etc.) und teilen Sie uns mit, was Sie zur Umsetzung Ihrer Idee motiviert.  </w:t>
      </w:r>
    </w:p>
    <w:p w14:paraId="424F4A47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76E16540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Zeigen Sie die für die Umsetzung Ihrer Geschäftsidee erforderlichen Kompetenzen auf. Erläutern </w:t>
      </w:r>
      <w:proofErr w:type="gramStart"/>
      <w:r w:rsidRPr="00721FD4">
        <w:rPr>
          <w:rStyle w:val="FHHeadline"/>
          <w:b w:val="0"/>
          <w:color w:val="auto"/>
          <w:sz w:val="22"/>
        </w:rPr>
        <w:t>Sie</w:t>
      </w:r>
      <w:proofErr w:type="gramEnd"/>
      <w:r w:rsidRPr="00721FD4">
        <w:rPr>
          <w:rStyle w:val="FHHeadline"/>
          <w:b w:val="0"/>
          <w:color w:val="auto"/>
          <w:sz w:val="22"/>
        </w:rPr>
        <w:t xml:space="preserve"> welche dieser Kompetenzen Sie bereits besitzen und welche noch benötigt werden (Definition der Schlüsselpositionen). </w:t>
      </w:r>
    </w:p>
    <w:p w14:paraId="3FF631D3" w14:textId="77777777" w:rsidR="007B2D07" w:rsidRPr="00721FD4" w:rsidRDefault="007B2D07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62E242F1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1D2F08D8" w14:textId="77777777" w:rsidR="00A26322" w:rsidRPr="00721FD4" w:rsidRDefault="007B2D07" w:rsidP="00A26322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Umsetzungsplanung</w:t>
      </w:r>
    </w:p>
    <w:p w14:paraId="30731286" w14:textId="77777777" w:rsidR="007B2D07" w:rsidRPr="00721FD4" w:rsidRDefault="007B2D07" w:rsidP="007B2D07">
      <w:pPr>
        <w:spacing w:after="200"/>
        <w:ind w:left="708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>Beschreiben Sie welche Schritte und Meilensteine</w:t>
      </w:r>
      <w:r w:rsidR="004F1F6B" w:rsidRPr="00721FD4">
        <w:rPr>
          <w:rStyle w:val="FHHeadline"/>
          <w:b w:val="0"/>
          <w:color w:val="auto"/>
          <w:sz w:val="22"/>
        </w:rPr>
        <w:t xml:space="preserve"> für die zukünftige Umsetzung Ihrer Geschäftsidee notwendig sind?</w:t>
      </w:r>
    </w:p>
    <w:p w14:paraId="499A602B" w14:textId="77777777" w:rsidR="00AE2448" w:rsidRPr="00721FD4" w:rsidRDefault="00AE2448" w:rsidP="007B2D07">
      <w:pPr>
        <w:spacing w:after="200"/>
        <w:ind w:left="708"/>
        <w:rPr>
          <w:rStyle w:val="FHHeadline"/>
          <w:b w:val="0"/>
          <w:color w:val="auto"/>
          <w:sz w:val="22"/>
        </w:rPr>
      </w:pPr>
    </w:p>
    <w:p w14:paraId="42682205" w14:textId="77777777" w:rsidR="00AE2448" w:rsidRPr="00721FD4" w:rsidRDefault="00AE2448" w:rsidP="00AE2448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Finanzen</w:t>
      </w:r>
    </w:p>
    <w:p w14:paraId="2FEDEFD6" w14:textId="77777777" w:rsidR="00AE2448" w:rsidRPr="00721FD4" w:rsidRDefault="00AE2448" w:rsidP="00AE244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5616AC4C" w14:textId="77777777" w:rsidR="00F4165E" w:rsidRPr="00721FD4" w:rsidRDefault="00AE2448" w:rsidP="00F4165E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>Wie hoch wird der Finanzbedarf für die ersten 3 Jahre aus heutiger Sicht sein? Wie sieht die Kostenstruktur des Unternehmens aus bzw. welche Ihrer Aktivitäten/Ressourcen verursachen die meisten Kosten</w:t>
      </w:r>
      <w:r w:rsidR="00F4165E" w:rsidRPr="00721FD4">
        <w:rPr>
          <w:rStyle w:val="FHHeadline"/>
          <w:b w:val="0"/>
          <w:color w:val="auto"/>
          <w:sz w:val="22"/>
        </w:rPr>
        <w:t>.</w:t>
      </w:r>
    </w:p>
    <w:p w14:paraId="3EDCCB5B" w14:textId="77777777" w:rsidR="00F9137A" w:rsidRPr="00721FD4" w:rsidRDefault="00F9137A">
      <w:pPr>
        <w:spacing w:after="160" w:line="259" w:lineRule="auto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br w:type="page"/>
      </w:r>
    </w:p>
    <w:p w14:paraId="3772438B" w14:textId="77777777" w:rsidR="00F4165E" w:rsidRPr="00721FD4" w:rsidRDefault="00F4165E" w:rsidP="00F4165E">
      <w:pPr>
        <w:spacing w:after="20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lastRenderedPageBreak/>
        <w:t>Beilagen zur Bewerbung</w:t>
      </w:r>
    </w:p>
    <w:p w14:paraId="3595EB09" w14:textId="77777777" w:rsidR="00F4165E" w:rsidRPr="00721FD4" w:rsidRDefault="00F4165E" w:rsidP="00F4165E">
      <w:pPr>
        <w:spacing w:after="20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Zusätzlich zu Ihrer Bewerbung füllen Sie bitte das nachstehende </w:t>
      </w:r>
      <w:r w:rsidRPr="00721FD4">
        <w:rPr>
          <w:rStyle w:val="FHHeadline"/>
          <w:color w:val="auto"/>
          <w:sz w:val="22"/>
        </w:rPr>
        <w:t>Datenblatt</w:t>
      </w:r>
      <w:r w:rsidR="00DE5B6C" w:rsidRPr="00721FD4">
        <w:rPr>
          <w:rStyle w:val="FHHeadline"/>
          <w:color w:val="auto"/>
          <w:sz w:val="22"/>
        </w:rPr>
        <w:t xml:space="preserve"> für</w:t>
      </w:r>
      <w:r w:rsidR="00DE5B6C" w:rsidRPr="00721FD4">
        <w:rPr>
          <w:rStyle w:val="FHHeadline"/>
          <w:b w:val="0"/>
          <w:color w:val="auto"/>
          <w:sz w:val="22"/>
        </w:rPr>
        <w:t xml:space="preserve"> </w:t>
      </w:r>
      <w:r w:rsidR="00DE5B6C" w:rsidRPr="00721FD4">
        <w:rPr>
          <w:rStyle w:val="FHHeadline"/>
          <w:color w:val="auto"/>
          <w:sz w:val="22"/>
        </w:rPr>
        <w:t>jedes Gründungsmitglied</w:t>
      </w:r>
      <w:r w:rsidR="00DE5B6C" w:rsidRPr="00721FD4">
        <w:rPr>
          <w:rStyle w:val="FHHeadline"/>
          <w:b w:val="0"/>
          <w:color w:val="auto"/>
          <w:sz w:val="22"/>
        </w:rPr>
        <w:t xml:space="preserve"> </w:t>
      </w:r>
      <w:r w:rsidRPr="00721FD4">
        <w:rPr>
          <w:rStyle w:val="FHHeadline"/>
          <w:b w:val="0"/>
          <w:color w:val="auto"/>
          <w:sz w:val="22"/>
        </w:rPr>
        <w:t>aus</w:t>
      </w:r>
      <w:r w:rsidR="00DE5B6C" w:rsidRPr="00721FD4">
        <w:rPr>
          <w:rStyle w:val="FHHeadline"/>
          <w:b w:val="0"/>
          <w:color w:val="auto"/>
          <w:sz w:val="22"/>
        </w:rPr>
        <w:t xml:space="preserve"> und</w:t>
      </w:r>
      <w:r w:rsidRPr="00721FD4">
        <w:rPr>
          <w:rStyle w:val="FHHeadline"/>
          <w:b w:val="0"/>
          <w:color w:val="auto"/>
          <w:sz w:val="22"/>
        </w:rPr>
        <w:t xml:space="preserve"> legen Sie </w:t>
      </w:r>
      <w:r w:rsidR="00DE5B6C" w:rsidRPr="00721FD4">
        <w:rPr>
          <w:rStyle w:val="FHHeadline"/>
          <w:b w:val="0"/>
          <w:color w:val="auto"/>
          <w:sz w:val="22"/>
        </w:rPr>
        <w:t xml:space="preserve">die </w:t>
      </w:r>
      <w:r w:rsidR="00DE5B6C" w:rsidRPr="00721FD4">
        <w:rPr>
          <w:rStyle w:val="FHHeadline"/>
          <w:color w:val="auto"/>
          <w:sz w:val="22"/>
        </w:rPr>
        <w:t>aktuellen</w:t>
      </w:r>
      <w:r w:rsidRPr="00721FD4">
        <w:rPr>
          <w:rStyle w:val="FHHeadline"/>
          <w:color w:val="auto"/>
          <w:sz w:val="22"/>
        </w:rPr>
        <w:t xml:space="preserve"> Le</w:t>
      </w:r>
      <w:r w:rsidR="00DE5B6C" w:rsidRPr="00721FD4">
        <w:rPr>
          <w:rStyle w:val="FHHeadline"/>
          <w:color w:val="auto"/>
          <w:sz w:val="22"/>
        </w:rPr>
        <w:t>bensläufe</w:t>
      </w:r>
      <w:r w:rsidR="00076BB3" w:rsidRPr="00721FD4">
        <w:rPr>
          <w:rStyle w:val="FHHeadline"/>
          <w:color w:val="auto"/>
          <w:sz w:val="22"/>
        </w:rPr>
        <w:t xml:space="preserve"> sowie die unterschriebenen Teilnahmebedingungen</w:t>
      </w:r>
      <w:r w:rsidRPr="00721FD4">
        <w:rPr>
          <w:rStyle w:val="FHHeadline"/>
          <w:b w:val="0"/>
          <w:color w:val="auto"/>
          <w:sz w:val="22"/>
        </w:rPr>
        <w:t xml:space="preserve"> bei. </w:t>
      </w:r>
    </w:p>
    <w:p w14:paraId="5366934E" w14:textId="77777777" w:rsidR="00DE5B6C" w:rsidRPr="00721FD4" w:rsidRDefault="00DE5B6C" w:rsidP="00F4165E">
      <w:pPr>
        <w:spacing w:after="200"/>
        <w:rPr>
          <w:rStyle w:val="FHHeadline"/>
          <w:b w:val="0"/>
          <w:color w:val="auto"/>
          <w:sz w:val="22"/>
        </w:rPr>
      </w:pPr>
    </w:p>
    <w:p w14:paraId="212E0BC7" w14:textId="77777777" w:rsidR="00F4165E" w:rsidRPr="00721FD4" w:rsidRDefault="00DE5B6C" w:rsidP="00DE5B6C">
      <w:pPr>
        <w:spacing w:after="200"/>
        <w:jc w:val="center"/>
        <w:rPr>
          <w:rStyle w:val="FHHeadline"/>
          <w:color w:val="auto"/>
          <w:sz w:val="24"/>
          <w:u w:val="single"/>
        </w:rPr>
      </w:pPr>
      <w:r w:rsidRPr="00721FD4">
        <w:rPr>
          <w:rStyle w:val="FHHeadline"/>
          <w:color w:val="auto"/>
          <w:sz w:val="24"/>
          <w:u w:val="single"/>
        </w:rPr>
        <w:t>Datenblatt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06D93" w:rsidRPr="00721FD4" w14:paraId="57685176" w14:textId="77777777" w:rsidTr="00DE5B6C">
        <w:tc>
          <w:tcPr>
            <w:tcW w:w="3681" w:type="dxa"/>
          </w:tcPr>
          <w:p w14:paraId="7E868F1B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Vorname, Nachname</w:t>
            </w:r>
          </w:p>
        </w:tc>
        <w:tc>
          <w:tcPr>
            <w:tcW w:w="5947" w:type="dxa"/>
          </w:tcPr>
          <w:p w14:paraId="0B2CF965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136B9C7A" w14:textId="77777777" w:rsidTr="00DE5B6C">
        <w:tc>
          <w:tcPr>
            <w:tcW w:w="3681" w:type="dxa"/>
          </w:tcPr>
          <w:p w14:paraId="5809F76E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Adresse</w:t>
            </w:r>
          </w:p>
        </w:tc>
        <w:tc>
          <w:tcPr>
            <w:tcW w:w="5947" w:type="dxa"/>
          </w:tcPr>
          <w:p w14:paraId="11660F74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263B5C6C" w14:textId="77777777" w:rsidTr="00DE5B6C">
        <w:tc>
          <w:tcPr>
            <w:tcW w:w="3681" w:type="dxa"/>
          </w:tcPr>
          <w:p w14:paraId="225EA4CD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E-Mail</w:t>
            </w:r>
          </w:p>
        </w:tc>
        <w:tc>
          <w:tcPr>
            <w:tcW w:w="5947" w:type="dxa"/>
          </w:tcPr>
          <w:p w14:paraId="23E513F5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3AE4A89B" w14:textId="77777777" w:rsidTr="00DE5B6C">
        <w:tc>
          <w:tcPr>
            <w:tcW w:w="3681" w:type="dxa"/>
          </w:tcPr>
          <w:p w14:paraId="4E555A79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Telefonnummer</w:t>
            </w:r>
          </w:p>
        </w:tc>
        <w:tc>
          <w:tcPr>
            <w:tcW w:w="5947" w:type="dxa"/>
          </w:tcPr>
          <w:p w14:paraId="3B7CB97C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248E83CF" w14:textId="77777777" w:rsidTr="00DE5B6C">
        <w:tc>
          <w:tcPr>
            <w:tcW w:w="3681" w:type="dxa"/>
          </w:tcPr>
          <w:p w14:paraId="712524FD" w14:textId="77777777" w:rsidR="00F4165E" w:rsidRPr="00721FD4" w:rsidRDefault="00DE5B6C" w:rsidP="00DE5B6C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 xml:space="preserve">Studiengang </w:t>
            </w:r>
          </w:p>
        </w:tc>
        <w:tc>
          <w:tcPr>
            <w:tcW w:w="5947" w:type="dxa"/>
          </w:tcPr>
          <w:p w14:paraId="3908E038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0459C326" w14:textId="77777777" w:rsidTr="00DE5B6C">
        <w:tc>
          <w:tcPr>
            <w:tcW w:w="3681" w:type="dxa"/>
          </w:tcPr>
          <w:p w14:paraId="0A637046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Semester bzw. Zeitpunkt des Studienabschlusses</w:t>
            </w:r>
          </w:p>
        </w:tc>
        <w:tc>
          <w:tcPr>
            <w:tcW w:w="5947" w:type="dxa"/>
          </w:tcPr>
          <w:p w14:paraId="23D6D944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04297479" w14:textId="77777777" w:rsidTr="00DE5B6C">
        <w:tc>
          <w:tcPr>
            <w:tcW w:w="3681" w:type="dxa"/>
          </w:tcPr>
          <w:p w14:paraId="02A03A30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  <w:tc>
          <w:tcPr>
            <w:tcW w:w="5947" w:type="dxa"/>
          </w:tcPr>
          <w:p w14:paraId="57E4EB73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DE5B6C" w:rsidRPr="00721FD4" w14:paraId="0C2A4EB8" w14:textId="77777777" w:rsidTr="00DE5B6C">
        <w:tc>
          <w:tcPr>
            <w:tcW w:w="3681" w:type="dxa"/>
          </w:tcPr>
          <w:p w14:paraId="4565FA55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 w:rsidRPr="00721FD4">
              <w:rPr>
                <w:rFonts w:eastAsiaTheme="majorEastAsia" w:cstheme="majorBidi"/>
                <w:b/>
                <w:szCs w:val="32"/>
              </w:rPr>
              <w:t>Geschäftsidee/Arbeitstitel</w:t>
            </w:r>
          </w:p>
        </w:tc>
        <w:tc>
          <w:tcPr>
            <w:tcW w:w="5947" w:type="dxa"/>
          </w:tcPr>
          <w:p w14:paraId="74416771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</w:tbl>
    <w:p w14:paraId="4E1A9547" w14:textId="77777777" w:rsidR="00DE5B6C" w:rsidRPr="00721FD4" w:rsidRDefault="00DE5B6C" w:rsidP="00DE5B6C">
      <w:pPr>
        <w:spacing w:after="200"/>
        <w:rPr>
          <w:rFonts w:eastAsiaTheme="majorEastAsia" w:cstheme="majorBidi"/>
          <w:b/>
          <w:szCs w:val="32"/>
        </w:rPr>
      </w:pPr>
    </w:p>
    <w:p w14:paraId="6CDD939D" w14:textId="77777777" w:rsidR="00DE5B6C" w:rsidRPr="00721FD4" w:rsidRDefault="00DE5B6C" w:rsidP="00DE5B6C">
      <w:pPr>
        <w:spacing w:after="200"/>
        <w:rPr>
          <w:rFonts w:eastAsiaTheme="majorEastAsia" w:cstheme="majorBidi"/>
          <w:b/>
          <w:szCs w:val="32"/>
        </w:rPr>
      </w:pPr>
    </w:p>
    <w:p w14:paraId="0B74F18A" w14:textId="21F71EB0" w:rsidR="00DE5B6C" w:rsidRPr="00364F81" w:rsidRDefault="00DE5B6C" w:rsidP="00DE5B6C">
      <w:pPr>
        <w:spacing w:after="200"/>
        <w:rPr>
          <w:rFonts w:eastAsiaTheme="majorEastAsia" w:cstheme="majorBidi"/>
          <w:szCs w:val="32"/>
          <w:lang w:val="de-DE"/>
        </w:rPr>
      </w:pPr>
      <w:r w:rsidRPr="00721FD4">
        <w:rPr>
          <w:rFonts w:eastAsiaTheme="majorEastAsia" w:cstheme="majorBidi"/>
          <w:b/>
          <w:szCs w:val="32"/>
        </w:rPr>
        <w:t xml:space="preserve">Bewerbungsfrist: </w:t>
      </w:r>
      <w:r w:rsidR="005D4197">
        <w:rPr>
          <w:rFonts w:eastAsiaTheme="majorEastAsia" w:cstheme="majorBidi"/>
          <w:szCs w:val="32"/>
        </w:rPr>
        <w:t>03</w:t>
      </w:r>
      <w:r w:rsidRPr="00721FD4">
        <w:rPr>
          <w:rFonts w:eastAsiaTheme="majorEastAsia" w:cstheme="majorBidi"/>
          <w:szCs w:val="32"/>
        </w:rPr>
        <w:t>.</w:t>
      </w:r>
      <w:r w:rsidR="005D4197">
        <w:rPr>
          <w:rFonts w:eastAsiaTheme="majorEastAsia" w:cstheme="majorBidi"/>
          <w:szCs w:val="32"/>
        </w:rPr>
        <w:t xml:space="preserve"> November</w:t>
      </w:r>
      <w:r w:rsidRPr="00364F81">
        <w:rPr>
          <w:rFonts w:eastAsiaTheme="majorEastAsia" w:cstheme="majorBidi"/>
          <w:szCs w:val="32"/>
          <w:lang w:val="de-DE"/>
        </w:rPr>
        <w:t xml:space="preserve"> 20</w:t>
      </w:r>
      <w:r w:rsidR="001F7C4F" w:rsidRPr="00364F81">
        <w:rPr>
          <w:rFonts w:eastAsiaTheme="majorEastAsia" w:cstheme="majorBidi"/>
          <w:szCs w:val="32"/>
          <w:lang w:val="de-DE"/>
        </w:rPr>
        <w:t>2</w:t>
      </w:r>
      <w:r w:rsidR="005D4197">
        <w:rPr>
          <w:rFonts w:eastAsiaTheme="majorEastAsia" w:cstheme="majorBidi"/>
          <w:szCs w:val="32"/>
          <w:lang w:val="de-DE"/>
        </w:rPr>
        <w:t>6</w:t>
      </w:r>
      <w:r w:rsidRPr="00364F81">
        <w:rPr>
          <w:rFonts w:eastAsiaTheme="majorEastAsia" w:cstheme="majorBidi"/>
          <w:szCs w:val="32"/>
          <w:lang w:val="de-DE"/>
        </w:rPr>
        <w:t>, per E-Mail an</w:t>
      </w:r>
      <w:r w:rsidR="001F7C4F" w:rsidRPr="00364F81">
        <w:rPr>
          <w:rFonts w:eastAsiaTheme="majorEastAsia" w:cstheme="majorBidi"/>
          <w:szCs w:val="32"/>
          <w:lang w:val="de-DE"/>
        </w:rPr>
        <w:t xml:space="preserve"> </w:t>
      </w:r>
      <w:hyperlink r:id="rId11" w:history="1">
        <w:r w:rsidR="00506D93" w:rsidRPr="00364F81">
          <w:rPr>
            <w:rStyle w:val="Hyperlink"/>
            <w:rFonts w:eastAsiaTheme="majorEastAsia" w:cstheme="majorBidi"/>
            <w:szCs w:val="32"/>
            <w:lang w:val="de-DE"/>
          </w:rPr>
          <w:t>startupcenter@fhwn.ac.at</w:t>
        </w:r>
      </w:hyperlink>
      <w:r w:rsidR="001F7C4F" w:rsidRPr="00364F81">
        <w:rPr>
          <w:rFonts w:eastAsiaTheme="majorEastAsia" w:cstheme="majorBidi"/>
          <w:szCs w:val="32"/>
          <w:lang w:val="de-DE"/>
        </w:rPr>
        <w:t xml:space="preserve"> </w:t>
      </w:r>
    </w:p>
    <w:p w14:paraId="2062E638" w14:textId="77777777" w:rsidR="00DE5B6C" w:rsidRPr="00364F81" w:rsidRDefault="00DE5B6C" w:rsidP="00DE5B6C">
      <w:pPr>
        <w:spacing w:after="200"/>
        <w:rPr>
          <w:rFonts w:eastAsiaTheme="majorEastAsia" w:cstheme="majorBidi"/>
          <w:b/>
          <w:szCs w:val="32"/>
          <w:lang w:val="de-DE"/>
        </w:rPr>
      </w:pPr>
    </w:p>
    <w:p w14:paraId="0D26B6D5" w14:textId="77777777" w:rsidR="00DE5B6C" w:rsidRPr="00364F81" w:rsidRDefault="00DE5B6C" w:rsidP="00F4165E">
      <w:pPr>
        <w:spacing w:after="200"/>
        <w:rPr>
          <w:rFonts w:eastAsiaTheme="majorEastAsia" w:cstheme="majorBidi"/>
          <w:b/>
          <w:szCs w:val="32"/>
          <w:lang w:val="de-DE"/>
        </w:rPr>
      </w:pPr>
    </w:p>
    <w:p w14:paraId="2140BD9B" w14:textId="77777777" w:rsidR="0020028D" w:rsidRPr="00364F81" w:rsidRDefault="00D72D49" w:rsidP="00D72D49">
      <w:pPr>
        <w:tabs>
          <w:tab w:val="left" w:pos="6510"/>
        </w:tabs>
        <w:rPr>
          <w:sz w:val="16"/>
          <w:szCs w:val="20"/>
          <w:lang w:val="de-DE"/>
        </w:rPr>
      </w:pPr>
      <w:r w:rsidRPr="00364F81">
        <w:rPr>
          <w:sz w:val="16"/>
          <w:szCs w:val="20"/>
          <w:lang w:val="de-DE"/>
        </w:rPr>
        <w:tab/>
      </w:r>
    </w:p>
    <w:p w14:paraId="4BB6ADF0" w14:textId="77777777" w:rsidR="00D72D49" w:rsidRPr="00364F81" w:rsidRDefault="00D72D49" w:rsidP="00D72D49">
      <w:pPr>
        <w:tabs>
          <w:tab w:val="left" w:pos="6510"/>
        </w:tabs>
        <w:rPr>
          <w:sz w:val="16"/>
          <w:szCs w:val="20"/>
          <w:lang w:val="de-DE"/>
        </w:rPr>
      </w:pPr>
    </w:p>
    <w:p w14:paraId="3A3BA6BB" w14:textId="77777777" w:rsidR="001F7C4F" w:rsidRPr="00364F81" w:rsidRDefault="001F7C4F">
      <w:pPr>
        <w:spacing w:after="160" w:line="259" w:lineRule="auto"/>
        <w:rPr>
          <w:sz w:val="16"/>
          <w:szCs w:val="20"/>
          <w:lang w:val="de-DE"/>
        </w:rPr>
      </w:pPr>
      <w:r w:rsidRPr="00364F81">
        <w:rPr>
          <w:sz w:val="16"/>
          <w:szCs w:val="20"/>
          <w:lang w:val="de-DE"/>
        </w:rPr>
        <w:br w:type="page"/>
      </w:r>
    </w:p>
    <w:p w14:paraId="1D7825E8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  <w:r w:rsidRPr="00506D93">
        <w:rPr>
          <w:rStyle w:val="FHHeadline"/>
          <w:color w:val="auto"/>
          <w:sz w:val="28"/>
          <w:u w:val="single"/>
        </w:rPr>
        <w:lastRenderedPageBreak/>
        <w:t>Datenblatt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06D93" w:rsidRPr="00506D93" w14:paraId="752DEB2D" w14:textId="77777777">
        <w:tc>
          <w:tcPr>
            <w:tcW w:w="3681" w:type="dxa"/>
          </w:tcPr>
          <w:p w14:paraId="2553042F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Vorname, Nachname</w:t>
            </w:r>
          </w:p>
        </w:tc>
        <w:tc>
          <w:tcPr>
            <w:tcW w:w="5947" w:type="dxa"/>
          </w:tcPr>
          <w:p w14:paraId="7CD43CD0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3464DA33" w14:textId="77777777">
        <w:tc>
          <w:tcPr>
            <w:tcW w:w="3681" w:type="dxa"/>
          </w:tcPr>
          <w:p w14:paraId="7DA401AC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Adresse</w:t>
            </w:r>
          </w:p>
        </w:tc>
        <w:tc>
          <w:tcPr>
            <w:tcW w:w="5947" w:type="dxa"/>
          </w:tcPr>
          <w:p w14:paraId="17E12C15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6C28CAEA" w14:textId="77777777">
        <w:tc>
          <w:tcPr>
            <w:tcW w:w="3681" w:type="dxa"/>
          </w:tcPr>
          <w:p w14:paraId="1C13B5B0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E-Mail</w:t>
            </w:r>
          </w:p>
        </w:tc>
        <w:tc>
          <w:tcPr>
            <w:tcW w:w="5947" w:type="dxa"/>
          </w:tcPr>
          <w:p w14:paraId="3B2DEEA4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235EB255" w14:textId="77777777">
        <w:tc>
          <w:tcPr>
            <w:tcW w:w="3681" w:type="dxa"/>
          </w:tcPr>
          <w:p w14:paraId="73FD5BD4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Telefonnummer</w:t>
            </w:r>
          </w:p>
        </w:tc>
        <w:tc>
          <w:tcPr>
            <w:tcW w:w="5947" w:type="dxa"/>
          </w:tcPr>
          <w:p w14:paraId="59B8D8B6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319AE2C3" w14:textId="77777777">
        <w:tc>
          <w:tcPr>
            <w:tcW w:w="3681" w:type="dxa"/>
          </w:tcPr>
          <w:p w14:paraId="02EC3628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 xml:space="preserve">Studiengang </w:t>
            </w:r>
          </w:p>
        </w:tc>
        <w:tc>
          <w:tcPr>
            <w:tcW w:w="5947" w:type="dxa"/>
          </w:tcPr>
          <w:p w14:paraId="3AE656C0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24C921FA" w14:textId="77777777">
        <w:tc>
          <w:tcPr>
            <w:tcW w:w="3681" w:type="dxa"/>
          </w:tcPr>
          <w:p w14:paraId="1DFA299C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Semester bzw. Zeitpunkt des Studienabschlusses</w:t>
            </w:r>
          </w:p>
        </w:tc>
        <w:tc>
          <w:tcPr>
            <w:tcW w:w="5947" w:type="dxa"/>
          </w:tcPr>
          <w:p w14:paraId="211B0630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4AAA62ED" w14:textId="77777777">
        <w:tc>
          <w:tcPr>
            <w:tcW w:w="3681" w:type="dxa"/>
          </w:tcPr>
          <w:p w14:paraId="532932AF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  <w:tc>
          <w:tcPr>
            <w:tcW w:w="5947" w:type="dxa"/>
          </w:tcPr>
          <w:p w14:paraId="6E8A4C9F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1F7C4F" w:rsidRPr="00506D93" w14:paraId="7FF74A08" w14:textId="77777777">
        <w:tc>
          <w:tcPr>
            <w:tcW w:w="3681" w:type="dxa"/>
          </w:tcPr>
          <w:p w14:paraId="05A1FEFC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Geschäftsidee/Arbeitstitel</w:t>
            </w:r>
          </w:p>
        </w:tc>
        <w:tc>
          <w:tcPr>
            <w:tcW w:w="5947" w:type="dxa"/>
          </w:tcPr>
          <w:p w14:paraId="32BFB7B4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</w:tbl>
    <w:p w14:paraId="4CE00659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</w:p>
    <w:p w14:paraId="49605E78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</w:p>
    <w:p w14:paraId="11150F24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  <w:r w:rsidRPr="00506D93">
        <w:rPr>
          <w:rStyle w:val="FHHeadline"/>
          <w:color w:val="auto"/>
          <w:sz w:val="28"/>
          <w:u w:val="single"/>
        </w:rPr>
        <w:t>Datenblatt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06D93" w:rsidRPr="00506D93" w14:paraId="63E84218" w14:textId="77777777">
        <w:tc>
          <w:tcPr>
            <w:tcW w:w="3681" w:type="dxa"/>
          </w:tcPr>
          <w:p w14:paraId="6FF2A0FB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Vorname, Nachname</w:t>
            </w:r>
          </w:p>
        </w:tc>
        <w:tc>
          <w:tcPr>
            <w:tcW w:w="5947" w:type="dxa"/>
          </w:tcPr>
          <w:p w14:paraId="4A16B345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6A262EB5" w14:textId="77777777">
        <w:tc>
          <w:tcPr>
            <w:tcW w:w="3681" w:type="dxa"/>
          </w:tcPr>
          <w:p w14:paraId="603C7F5D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Adresse</w:t>
            </w:r>
          </w:p>
        </w:tc>
        <w:tc>
          <w:tcPr>
            <w:tcW w:w="5947" w:type="dxa"/>
          </w:tcPr>
          <w:p w14:paraId="0BEEFB2A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697B12E8" w14:textId="77777777">
        <w:tc>
          <w:tcPr>
            <w:tcW w:w="3681" w:type="dxa"/>
          </w:tcPr>
          <w:p w14:paraId="55DAB549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E-Mail</w:t>
            </w:r>
          </w:p>
        </w:tc>
        <w:tc>
          <w:tcPr>
            <w:tcW w:w="5947" w:type="dxa"/>
          </w:tcPr>
          <w:p w14:paraId="4269A210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6170019C" w14:textId="77777777">
        <w:tc>
          <w:tcPr>
            <w:tcW w:w="3681" w:type="dxa"/>
          </w:tcPr>
          <w:p w14:paraId="319138FB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Telefonnummer</w:t>
            </w:r>
          </w:p>
        </w:tc>
        <w:tc>
          <w:tcPr>
            <w:tcW w:w="5947" w:type="dxa"/>
          </w:tcPr>
          <w:p w14:paraId="2B43C1D6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2027ABA8" w14:textId="77777777">
        <w:tc>
          <w:tcPr>
            <w:tcW w:w="3681" w:type="dxa"/>
          </w:tcPr>
          <w:p w14:paraId="20FAB9D5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 xml:space="preserve">Studiengang </w:t>
            </w:r>
          </w:p>
        </w:tc>
        <w:tc>
          <w:tcPr>
            <w:tcW w:w="5947" w:type="dxa"/>
          </w:tcPr>
          <w:p w14:paraId="4DB7D308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319C206F" w14:textId="77777777">
        <w:tc>
          <w:tcPr>
            <w:tcW w:w="3681" w:type="dxa"/>
          </w:tcPr>
          <w:p w14:paraId="2CF10607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Semester bzw. Zeitpunkt des Studienabschlusses</w:t>
            </w:r>
          </w:p>
        </w:tc>
        <w:tc>
          <w:tcPr>
            <w:tcW w:w="5947" w:type="dxa"/>
          </w:tcPr>
          <w:p w14:paraId="358104A6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506D93" w:rsidRPr="00506D93" w14:paraId="3B38B538" w14:textId="77777777">
        <w:tc>
          <w:tcPr>
            <w:tcW w:w="3681" w:type="dxa"/>
          </w:tcPr>
          <w:p w14:paraId="4D950AC8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  <w:tc>
          <w:tcPr>
            <w:tcW w:w="5947" w:type="dxa"/>
          </w:tcPr>
          <w:p w14:paraId="69CB66EE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  <w:tr w:rsidR="001F7C4F" w:rsidRPr="00506D93" w14:paraId="62F53D97" w14:textId="77777777">
        <w:tc>
          <w:tcPr>
            <w:tcW w:w="3681" w:type="dxa"/>
          </w:tcPr>
          <w:p w14:paraId="098CE962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  <w:r w:rsidRPr="00506D93">
              <w:rPr>
                <w:rFonts w:eastAsiaTheme="majorEastAsia" w:cstheme="majorBidi"/>
                <w:b/>
                <w:sz w:val="24"/>
                <w:szCs w:val="32"/>
              </w:rPr>
              <w:t>Geschäftsidee/Arbeitstitel</w:t>
            </w:r>
          </w:p>
        </w:tc>
        <w:tc>
          <w:tcPr>
            <w:tcW w:w="5947" w:type="dxa"/>
          </w:tcPr>
          <w:p w14:paraId="7DE20560" w14:textId="77777777" w:rsidR="001F7C4F" w:rsidRPr="00506D93" w:rsidRDefault="001F7C4F">
            <w:pPr>
              <w:spacing w:after="200"/>
              <w:rPr>
                <w:rFonts w:eastAsiaTheme="majorEastAsia" w:cstheme="majorBidi"/>
                <w:b/>
                <w:sz w:val="24"/>
                <w:szCs w:val="32"/>
              </w:rPr>
            </w:pPr>
          </w:p>
        </w:tc>
      </w:tr>
    </w:tbl>
    <w:p w14:paraId="7548C4A9" w14:textId="77777777" w:rsidR="00D72D49" w:rsidRPr="00506D93" w:rsidRDefault="00D72D49" w:rsidP="00D72D49">
      <w:pPr>
        <w:tabs>
          <w:tab w:val="left" w:pos="6510"/>
        </w:tabs>
        <w:rPr>
          <w:sz w:val="18"/>
          <w:szCs w:val="20"/>
        </w:rPr>
      </w:pPr>
    </w:p>
    <w:sectPr w:rsidR="00D72D49" w:rsidRPr="00506D93" w:rsidSect="001F7C4F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835" w:right="1134" w:bottom="184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5D29E" w14:textId="77777777" w:rsidR="00EF7C9A" w:rsidRDefault="00EF7C9A" w:rsidP="001E53AA">
      <w:r>
        <w:separator/>
      </w:r>
    </w:p>
  </w:endnote>
  <w:endnote w:type="continuationSeparator" w:id="0">
    <w:p w14:paraId="11E19B47" w14:textId="77777777" w:rsidR="00EF7C9A" w:rsidRDefault="00EF7C9A" w:rsidP="001E5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2EEA0" w14:textId="77777777" w:rsidR="001E53AA" w:rsidRPr="00411BD5" w:rsidRDefault="001E53AA" w:rsidP="001E53AA">
    <w:pPr>
      <w:pStyle w:val="Fuzeile"/>
      <w:jc w:val="right"/>
      <w:rPr>
        <w:color w:val="7F7F7F" w:themeColor="text1" w:themeTint="80"/>
      </w:rPr>
    </w:pPr>
    <w:r w:rsidRPr="00411BD5">
      <w:rPr>
        <w:color w:val="7F7F7F" w:themeColor="text1" w:themeTint="80"/>
      </w:rPr>
      <w:fldChar w:fldCharType="begin"/>
    </w:r>
    <w:r w:rsidRPr="00411BD5">
      <w:rPr>
        <w:color w:val="7F7F7F" w:themeColor="text1" w:themeTint="80"/>
      </w:rPr>
      <w:instrText xml:space="preserve"> PAGE   \* MERGEFORMAT </w:instrText>
    </w:r>
    <w:r w:rsidRPr="00411BD5">
      <w:rPr>
        <w:color w:val="7F7F7F" w:themeColor="text1" w:themeTint="80"/>
      </w:rPr>
      <w:fldChar w:fldCharType="separate"/>
    </w:r>
    <w:r w:rsidR="00FE3B05">
      <w:rPr>
        <w:noProof/>
        <w:color w:val="7F7F7F" w:themeColor="text1" w:themeTint="80"/>
      </w:rPr>
      <w:t>3</w:t>
    </w:r>
    <w:r w:rsidRPr="00411BD5">
      <w:rPr>
        <w:color w:val="7F7F7F" w:themeColor="text1" w:themeTint="80"/>
      </w:rPr>
      <w:fldChar w:fldCharType="end"/>
    </w:r>
    <w:r w:rsidRPr="00411BD5">
      <w:rPr>
        <w:color w:val="7F7F7F" w:themeColor="text1" w:themeTint="80"/>
      </w:rPr>
      <w:t xml:space="preserve"> </w:t>
    </w:r>
    <w:r>
      <w:rPr>
        <w:color w:val="7F7F7F" w:themeColor="text1" w:themeTint="80"/>
      </w:rPr>
      <w:t>/</w:t>
    </w:r>
    <w:r w:rsidRPr="00411BD5">
      <w:rPr>
        <w:color w:val="7F7F7F" w:themeColor="text1" w:themeTint="80"/>
      </w:rPr>
      <w:t xml:space="preserve"> </w:t>
    </w:r>
    <w:r w:rsidRPr="00411BD5">
      <w:rPr>
        <w:color w:val="7F7F7F" w:themeColor="text1" w:themeTint="80"/>
      </w:rPr>
      <w:fldChar w:fldCharType="begin"/>
    </w:r>
    <w:r w:rsidRPr="00411BD5">
      <w:rPr>
        <w:color w:val="7F7F7F" w:themeColor="text1" w:themeTint="80"/>
      </w:rPr>
      <w:instrText xml:space="preserve"> NUMPAGES   \* MERGEFORMAT </w:instrText>
    </w:r>
    <w:r w:rsidRPr="00411BD5">
      <w:rPr>
        <w:color w:val="7F7F7F" w:themeColor="text1" w:themeTint="80"/>
      </w:rPr>
      <w:fldChar w:fldCharType="separate"/>
    </w:r>
    <w:r w:rsidR="00FE3B05">
      <w:rPr>
        <w:noProof/>
        <w:color w:val="7F7F7F" w:themeColor="text1" w:themeTint="80"/>
      </w:rPr>
      <w:t>3</w:t>
    </w:r>
    <w:r w:rsidRPr="00411BD5">
      <w:rPr>
        <w:color w:val="7F7F7F" w:themeColor="text1" w:themeTint="80"/>
      </w:rPr>
      <w:fldChar w:fldCharType="end"/>
    </w:r>
  </w:p>
  <w:p w14:paraId="0FF9555B" w14:textId="77777777" w:rsidR="001E53AA" w:rsidRDefault="001E53A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16094309"/>
      <w:docPartObj>
        <w:docPartGallery w:val="Page Numbers (Bottom of Page)"/>
        <w:docPartUnique/>
      </w:docPartObj>
    </w:sdtPr>
    <w:sdtEndPr/>
    <w:sdtContent>
      <w:p w14:paraId="4CCE0262" w14:textId="77777777" w:rsidR="00A97C8B" w:rsidRDefault="00A97C8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7C4F" w:rsidRPr="001F7C4F">
          <w:rPr>
            <w:noProof/>
            <w:lang w:val="de-DE"/>
          </w:rPr>
          <w:t>1</w:t>
        </w:r>
        <w:r>
          <w:fldChar w:fldCharType="end"/>
        </w:r>
      </w:p>
    </w:sdtContent>
  </w:sdt>
  <w:p w14:paraId="163E379B" w14:textId="77777777" w:rsidR="00A97C8B" w:rsidRDefault="00A97C8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3EF8F" w14:textId="77777777" w:rsidR="00EF7C9A" w:rsidRDefault="00EF7C9A" w:rsidP="001E53AA">
      <w:r>
        <w:separator/>
      </w:r>
    </w:p>
  </w:footnote>
  <w:footnote w:type="continuationSeparator" w:id="0">
    <w:p w14:paraId="79A85519" w14:textId="77777777" w:rsidR="00EF7C9A" w:rsidRDefault="00EF7C9A" w:rsidP="001E5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4BD9E" w14:textId="0EB09018" w:rsidR="00F4165E" w:rsidRDefault="005D4197">
    <w:pPr>
      <w:pStyle w:val="Kopfzeile"/>
    </w:pPr>
    <w:r>
      <w:rPr>
        <w:rFonts w:ascii="Myriad Pro" w:hAnsi="Myriad Pro"/>
        <w:noProof/>
        <w:sz w:val="20"/>
        <w:szCs w:val="20"/>
        <w:lang w:eastAsia="de-AT"/>
      </w:rPr>
      <w:drawing>
        <wp:anchor distT="0" distB="0" distL="114300" distR="114300" simplePos="0" relativeHeight="251659264" behindDoc="0" locked="0" layoutInCell="1" allowOverlap="1" wp14:anchorId="757E7F4A" wp14:editId="4AF482FB">
          <wp:simplePos x="0" y="0"/>
          <wp:positionH relativeFrom="margin">
            <wp:align>left</wp:align>
          </wp:positionH>
          <wp:positionV relativeFrom="paragraph">
            <wp:posOffset>93980</wp:posOffset>
          </wp:positionV>
          <wp:extent cx="4565650" cy="422275"/>
          <wp:effectExtent l="0" t="0" r="6350" b="0"/>
          <wp:wrapThrough wrapText="bothSides">
            <wp:wrapPolygon edited="0">
              <wp:start x="0" y="0"/>
              <wp:lineTo x="0" y="20463"/>
              <wp:lineTo x="21540" y="20463"/>
              <wp:lineTo x="21540" y="0"/>
              <wp:lineTo x="0" y="0"/>
            </wp:wrapPolygon>
          </wp:wrapThrough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65650" cy="42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7C4F"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431E54D8" wp14:editId="55D0E0AD">
          <wp:simplePos x="0" y="0"/>
          <wp:positionH relativeFrom="margin">
            <wp:posOffset>5005705</wp:posOffset>
          </wp:positionH>
          <wp:positionV relativeFrom="paragraph">
            <wp:posOffset>121285</wp:posOffset>
          </wp:positionV>
          <wp:extent cx="1116330" cy="405130"/>
          <wp:effectExtent l="0" t="0" r="7620" b="0"/>
          <wp:wrapThrough wrapText="bothSides">
            <wp:wrapPolygon edited="0">
              <wp:start x="0" y="0"/>
              <wp:lineTo x="0" y="20313"/>
              <wp:lineTo x="21379" y="20313"/>
              <wp:lineTo x="21379" y="0"/>
              <wp:lineTo x="0" y="0"/>
            </wp:wrapPolygon>
          </wp:wrapThrough>
          <wp:docPr id="8" name="Grafik 8" descr="C:\Users\97797\AppData\Local\Microsoft\Windows\INetCache\Content.Outlook\T5YCKCHX\2023_SUC_CMYK_horizontal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97797\AppData\Local\Microsoft\Windows\INetCache\Content.Outlook\T5YCKCHX\2023_SUC_CMYK_horizontal (002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33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5BA0F" w14:textId="77777777" w:rsidR="001E53AA" w:rsidRDefault="001F7C4F" w:rsidP="001F7C4F">
    <w:pPr>
      <w:pStyle w:val="Kopfzeile"/>
      <w:jc w:val="center"/>
    </w:pPr>
    <w:r>
      <w:rPr>
        <w:rFonts w:ascii="Myriad Pro" w:hAnsi="Myriad Pro"/>
        <w:noProof/>
        <w:sz w:val="20"/>
        <w:szCs w:val="20"/>
        <w:lang w:eastAsia="de-AT"/>
      </w:rPr>
      <w:drawing>
        <wp:inline distT="0" distB="0" distL="0" distR="0" wp14:anchorId="68529223" wp14:editId="42BD3F1A">
          <wp:extent cx="3642128" cy="540000"/>
          <wp:effectExtent l="0" t="0" r="0" b="0"/>
          <wp:docPr id="6" name="Grafik 6" descr="cid:image001.png@01D92BED.8B649A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92BED.8B649A9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2128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F7C4F">
      <w:rPr>
        <w:noProof/>
        <w:lang w:eastAsia="de-AT"/>
      </w:rPr>
      <w:drawing>
        <wp:inline distT="0" distB="0" distL="0" distR="0" wp14:anchorId="712AA1FB" wp14:editId="0B951CB6">
          <wp:extent cx="1486046" cy="540000"/>
          <wp:effectExtent l="0" t="0" r="0" b="0"/>
          <wp:docPr id="7" name="Grafik 7" descr="C:\Users\97797\AppData\Local\Microsoft\Windows\INetCache\Content.Outlook\T5YCKCHX\2023_SUC_CMYK_horizontal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97797\AppData\Local\Microsoft\Windows\INetCache\Content.Outlook\T5YCKCHX\2023_SUC_CMYK_horizontal (00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6046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A6484"/>
    <w:multiLevelType w:val="hybridMultilevel"/>
    <w:tmpl w:val="D3D40D62"/>
    <w:lvl w:ilvl="0" w:tplc="0C070013">
      <w:start w:val="1"/>
      <w:numFmt w:val="upperRoman"/>
      <w:lvlText w:val="%1."/>
      <w:lvlJc w:val="righ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D3B5F"/>
    <w:multiLevelType w:val="hybridMultilevel"/>
    <w:tmpl w:val="B914A8D6"/>
    <w:lvl w:ilvl="0" w:tplc="832002FA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  <w:color w:val="163072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46F413D"/>
    <w:multiLevelType w:val="hybridMultilevel"/>
    <w:tmpl w:val="443623CC"/>
    <w:lvl w:ilvl="0" w:tplc="D688DA5E">
      <w:start w:val="1"/>
      <w:numFmt w:val="bullet"/>
      <w:pStyle w:val="FHAufzhlung"/>
      <w:lvlText w:val=""/>
      <w:lvlJc w:val="left"/>
      <w:pPr>
        <w:ind w:left="720" w:hanging="360"/>
      </w:pPr>
      <w:rPr>
        <w:rFonts w:ascii="Symbol" w:hAnsi="Symbol" w:hint="default"/>
        <w:color w:val="16307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907552">
    <w:abstractNumId w:val="2"/>
  </w:num>
  <w:num w:numId="2" w16cid:durableId="792988590">
    <w:abstractNumId w:val="1"/>
  </w:num>
  <w:num w:numId="3" w16cid:durableId="604655759">
    <w:abstractNumId w:val="0"/>
  </w:num>
  <w:num w:numId="4" w16cid:durableId="946280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D49"/>
    <w:rsid w:val="00003C0A"/>
    <w:rsid w:val="0005362E"/>
    <w:rsid w:val="00076BB3"/>
    <w:rsid w:val="001B443A"/>
    <w:rsid w:val="001E53AA"/>
    <w:rsid w:val="001F7C4F"/>
    <w:rsid w:val="0020028D"/>
    <w:rsid w:val="002F39DC"/>
    <w:rsid w:val="0031493F"/>
    <w:rsid w:val="00324DD4"/>
    <w:rsid w:val="00364F81"/>
    <w:rsid w:val="004467B1"/>
    <w:rsid w:val="004D4419"/>
    <w:rsid w:val="004F1F6B"/>
    <w:rsid w:val="00506D93"/>
    <w:rsid w:val="005C5C51"/>
    <w:rsid w:val="005D4197"/>
    <w:rsid w:val="00721FD4"/>
    <w:rsid w:val="007B2D07"/>
    <w:rsid w:val="008C1A0C"/>
    <w:rsid w:val="00931388"/>
    <w:rsid w:val="00932A93"/>
    <w:rsid w:val="00A06E98"/>
    <w:rsid w:val="00A231D3"/>
    <w:rsid w:val="00A26322"/>
    <w:rsid w:val="00A97C8B"/>
    <w:rsid w:val="00AE2448"/>
    <w:rsid w:val="00B33C9B"/>
    <w:rsid w:val="00B350E7"/>
    <w:rsid w:val="00BB0E62"/>
    <w:rsid w:val="00C42147"/>
    <w:rsid w:val="00CC297D"/>
    <w:rsid w:val="00D4239E"/>
    <w:rsid w:val="00D72D49"/>
    <w:rsid w:val="00DE5B6C"/>
    <w:rsid w:val="00EF7C9A"/>
    <w:rsid w:val="00F33CCB"/>
    <w:rsid w:val="00F4165E"/>
    <w:rsid w:val="00F66684"/>
    <w:rsid w:val="00F9137A"/>
    <w:rsid w:val="00FD3DD8"/>
    <w:rsid w:val="00FE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AEDF4"/>
  <w15:chartTrackingRefBased/>
  <w15:docId w15:val="{E62E8F11-DA95-4108-965C-790BAB63F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4DD4"/>
    <w:pPr>
      <w:spacing w:after="0" w:line="240" w:lineRule="auto"/>
    </w:pPr>
    <w:rPr>
      <w:rFonts w:ascii="Tw Cen MT" w:hAnsi="Tw Cen MT"/>
    </w:rPr>
  </w:style>
  <w:style w:type="paragraph" w:styleId="berschrift1">
    <w:name w:val="heading 1"/>
    <w:basedOn w:val="Standard"/>
    <w:next w:val="Standard"/>
    <w:link w:val="berschrift1Zchn"/>
    <w:uiPriority w:val="9"/>
    <w:rsid w:val="0020028D"/>
    <w:pPr>
      <w:keepNext/>
      <w:keepLines/>
      <w:spacing w:after="300"/>
      <w:outlineLvl w:val="0"/>
    </w:pPr>
    <w:rPr>
      <w:rFonts w:eastAsiaTheme="majorEastAsia" w:cstheme="majorBidi"/>
      <w:b/>
      <w:color w:val="16307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20028D"/>
    <w:pPr>
      <w:keepNext/>
      <w:keepLines/>
      <w:spacing w:after="200"/>
      <w:outlineLvl w:val="1"/>
    </w:pPr>
    <w:rPr>
      <w:rFonts w:eastAsiaTheme="majorEastAsia" w:cstheme="majorBidi"/>
      <w:color w:val="163072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0028D"/>
    <w:rPr>
      <w:rFonts w:ascii="Tw Cen MT" w:eastAsiaTheme="majorEastAsia" w:hAnsi="Tw Cen MT" w:cstheme="majorBidi"/>
      <w:b/>
      <w:color w:val="16307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0028D"/>
    <w:rPr>
      <w:rFonts w:ascii="Tw Cen MT" w:eastAsiaTheme="majorEastAsia" w:hAnsi="Tw Cen MT" w:cstheme="majorBidi"/>
      <w:color w:val="163072"/>
      <w:sz w:val="28"/>
      <w:szCs w:val="26"/>
    </w:rPr>
  </w:style>
  <w:style w:type="character" w:customStyle="1" w:styleId="FHHeadline">
    <w:name w:val="FH Headline"/>
    <w:basedOn w:val="berschrift1Zchn"/>
    <w:uiPriority w:val="1"/>
    <w:qFormat/>
    <w:rsid w:val="00324DD4"/>
    <w:rPr>
      <w:rFonts w:ascii="Tw Cen MT" w:eastAsiaTheme="majorEastAsia" w:hAnsi="Tw Cen MT" w:cstheme="majorBidi"/>
      <w:b/>
      <w:color w:val="163072"/>
      <w:sz w:val="26"/>
      <w:szCs w:val="32"/>
    </w:rPr>
  </w:style>
  <w:style w:type="character" w:customStyle="1" w:styleId="FHSubheadline">
    <w:name w:val="FH Subheadline"/>
    <w:basedOn w:val="berschrift2Zchn"/>
    <w:uiPriority w:val="1"/>
    <w:qFormat/>
    <w:rsid w:val="00324DD4"/>
    <w:rPr>
      <w:rFonts w:ascii="Tw Cen MT" w:eastAsiaTheme="majorEastAsia" w:hAnsi="Tw Cen MT" w:cstheme="majorBidi"/>
      <w:b/>
      <w:color w:val="163072"/>
      <w:sz w:val="22"/>
      <w:szCs w:val="28"/>
    </w:rPr>
  </w:style>
  <w:style w:type="character" w:customStyle="1" w:styleId="FHCopy">
    <w:name w:val="FH Copy"/>
    <w:basedOn w:val="Absatz-Standardschriftart"/>
    <w:uiPriority w:val="1"/>
    <w:qFormat/>
    <w:rsid w:val="00324DD4"/>
    <w:rPr>
      <w:rFonts w:ascii="Tw Cen MT" w:hAnsi="Tw Cen MT"/>
      <w:color w:val="auto"/>
      <w:sz w:val="22"/>
    </w:rPr>
  </w:style>
  <w:style w:type="paragraph" w:customStyle="1" w:styleId="FHZwischenberschrift">
    <w:name w:val="FH Zwischenüberschrift"/>
    <w:basedOn w:val="Standard"/>
    <w:qFormat/>
    <w:rsid w:val="00324DD4"/>
    <w:rPr>
      <w:b/>
      <w:color w:val="163072"/>
    </w:rPr>
  </w:style>
  <w:style w:type="paragraph" w:styleId="Listenabsatz">
    <w:name w:val="List Paragraph"/>
    <w:basedOn w:val="Standard"/>
    <w:uiPriority w:val="34"/>
    <w:rsid w:val="0020028D"/>
    <w:pPr>
      <w:numPr>
        <w:numId w:val="2"/>
      </w:numPr>
      <w:contextualSpacing/>
    </w:pPr>
  </w:style>
  <w:style w:type="character" w:customStyle="1" w:styleId="FHWebsite">
    <w:name w:val="FH Website"/>
    <w:basedOn w:val="FHCopy"/>
    <w:uiPriority w:val="1"/>
    <w:qFormat/>
    <w:rsid w:val="00324DD4"/>
    <w:rPr>
      <w:rFonts w:ascii="Tw Cen MT" w:hAnsi="Tw Cen MT"/>
      <w:b/>
      <w:color w:val="61A4D7"/>
      <w:sz w:val="22"/>
    </w:rPr>
  </w:style>
  <w:style w:type="character" w:customStyle="1" w:styleId="FHKleingedrucktesHeadline">
    <w:name w:val="FH Kleingedrucktes Headline"/>
    <w:basedOn w:val="FHCopy"/>
    <w:uiPriority w:val="1"/>
    <w:qFormat/>
    <w:rsid w:val="00324DD4"/>
    <w:rPr>
      <w:rFonts w:ascii="Tw Cen MT" w:hAnsi="Tw Cen MT"/>
      <w:b/>
      <w:color w:val="auto"/>
      <w:sz w:val="18"/>
      <w:szCs w:val="20"/>
    </w:rPr>
  </w:style>
  <w:style w:type="character" w:customStyle="1" w:styleId="FHKleingedrucktes">
    <w:name w:val="FH Kleingedrucktes"/>
    <w:basedOn w:val="FHCopy"/>
    <w:uiPriority w:val="1"/>
    <w:qFormat/>
    <w:rsid w:val="00324DD4"/>
    <w:rPr>
      <w:rFonts w:ascii="Tw Cen MT" w:hAnsi="Tw Cen MT"/>
      <w:color w:val="auto"/>
      <w:sz w:val="18"/>
      <w:szCs w:val="20"/>
    </w:rPr>
  </w:style>
  <w:style w:type="paragraph" w:customStyle="1" w:styleId="FHAufzhlung">
    <w:name w:val="FH Aufzählung"/>
    <w:basedOn w:val="Listenabsatz"/>
    <w:qFormat/>
    <w:rsid w:val="00324DD4"/>
    <w:pPr>
      <w:numPr>
        <w:numId w:val="1"/>
      </w:numPr>
    </w:pPr>
  </w:style>
  <w:style w:type="paragraph" w:customStyle="1" w:styleId="FHHeadlineAbsatzformat">
    <w:name w:val="FH Headline Absatzformat"/>
    <w:basedOn w:val="Standard"/>
    <w:rsid w:val="00A06E98"/>
    <w:pPr>
      <w:spacing w:after="200"/>
    </w:pPr>
    <w:rPr>
      <w:rFonts w:eastAsia="Times New Roman" w:cs="Times New Roman"/>
      <w:b/>
      <w:bCs/>
      <w:color w:val="163072"/>
      <w:sz w:val="26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E53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E53AA"/>
    <w:rPr>
      <w:rFonts w:ascii="Tw Cen MT" w:hAnsi="Tw Cen MT"/>
      <w:sz w:val="24"/>
    </w:rPr>
  </w:style>
  <w:style w:type="paragraph" w:styleId="Fuzeile">
    <w:name w:val="footer"/>
    <w:basedOn w:val="Standard"/>
    <w:link w:val="FuzeileZchn"/>
    <w:uiPriority w:val="99"/>
    <w:unhideWhenUsed/>
    <w:rsid w:val="001E53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E53AA"/>
    <w:rPr>
      <w:rFonts w:ascii="Tw Cen MT" w:hAnsi="Tw Cen MT"/>
      <w:sz w:val="24"/>
    </w:rPr>
  </w:style>
  <w:style w:type="character" w:styleId="Hyperlink">
    <w:name w:val="Hyperlink"/>
    <w:basedOn w:val="Absatz-Standardschriftart"/>
    <w:uiPriority w:val="99"/>
    <w:unhideWhenUsed/>
    <w:rsid w:val="004F1F6B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F41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artupcenter@fhwn.ac.a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image001.png@01D92BED.8B649A90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WIRTSCHAFT\Vorlagen_Design%20_neu\Vorlage%20WORD%20Dokument%20Wieselbur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22a55a-406a-423e-86c7-1dc5e555af87" xsi:nil="true"/>
    <lcf76f155ced4ddcb4097134ff3c332f xmlns="bbd11b70-7e19-45ed-8ace-1dadc0b5e2d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A814DDAAC0424DB55B9C103C7B99AE" ma:contentTypeVersion="17" ma:contentTypeDescription="Ein neues Dokument erstellen." ma:contentTypeScope="" ma:versionID="863687fef2e8b0df6966cd138488d0b9">
  <xsd:schema xmlns:xsd="http://www.w3.org/2001/XMLSchema" xmlns:xs="http://www.w3.org/2001/XMLSchema" xmlns:p="http://schemas.microsoft.com/office/2006/metadata/properties" xmlns:ns2="bbd11b70-7e19-45ed-8ace-1dadc0b5e2da" xmlns:ns3="ee22a55a-406a-423e-86c7-1dc5e555af87" targetNamespace="http://schemas.microsoft.com/office/2006/metadata/properties" ma:root="true" ma:fieldsID="14b363a8571ea389229ce65a6c5c1761" ns2:_="" ns3:_="">
    <xsd:import namespace="bbd11b70-7e19-45ed-8ace-1dadc0b5e2da"/>
    <xsd:import namespace="ee22a55a-406a-423e-86c7-1dc5e555af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d11b70-7e19-45ed-8ace-1dadc0b5e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81b6bda-1d34-40e4-bb45-3a822f721a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2a55a-406a-423e-86c7-1dc5e555af8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5eb7d6b-f63d-4723-afde-56dba2e41529}" ma:internalName="TaxCatchAll" ma:showField="CatchAllData" ma:web="ee22a55a-406a-423e-86c7-1dc5e555af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7BB0FA-2C55-4460-BEDA-2A3CDC19FE90}">
  <ds:schemaRefs>
    <ds:schemaRef ds:uri="http://schemas.microsoft.com/office/2006/metadata/properties"/>
    <ds:schemaRef ds:uri="http://schemas.microsoft.com/office/infopath/2007/PartnerControls"/>
    <ds:schemaRef ds:uri="ee22a55a-406a-423e-86c7-1dc5e555af87"/>
    <ds:schemaRef ds:uri="bbd11b70-7e19-45ed-8ace-1dadc0b5e2da"/>
  </ds:schemaRefs>
</ds:datastoreItem>
</file>

<file path=customXml/itemProps2.xml><?xml version="1.0" encoding="utf-8"?>
<ds:datastoreItem xmlns:ds="http://schemas.openxmlformats.org/officeDocument/2006/customXml" ds:itemID="{DCD17CCF-A8CE-46D4-8A7C-28CC3A74A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d11b70-7e19-45ed-8ace-1dadc0b5e2da"/>
    <ds:schemaRef ds:uri="ee22a55a-406a-423e-86c7-1dc5e555af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AD8EC3-EA6B-4DB5-9222-D4F243BA5F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95614B-4F7B-4B59-B233-649CD15BFA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WORD Dokument Wieselburg</Template>
  <TotalTime>0</TotalTime>
  <Pages>3</Pages>
  <Words>298</Words>
  <Characters>2303</Characters>
  <Application>Microsoft Office Word</Application>
  <DocSecurity>0</DocSecurity>
  <Lines>53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 Wiener Neustadt</Company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Pfannenstill Mariella</dc:creator>
  <cp:keywords/>
  <dc:description/>
  <cp:lastModifiedBy>Victoria Ullrich</cp:lastModifiedBy>
  <cp:revision>2</cp:revision>
  <dcterms:created xsi:type="dcterms:W3CDTF">2026-07-17T07:16:00Z</dcterms:created>
  <dcterms:modified xsi:type="dcterms:W3CDTF">2026-07-17T07:16:00Z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0x0101005BA814DDAAC0424DB55B9C103C7B99AE</vt:lpwstr>
  </property>
</Properties>
</file>